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77517" w:rsidRDefault="00B77517" w:rsidP="00DA0B62">
      <w:pPr>
        <w:pStyle w:val="ListParagraph"/>
        <w:tabs>
          <w:tab w:val="left" w:pos="851"/>
        </w:tabs>
        <w:ind w:left="1080"/>
        <w:jc w:val="center"/>
        <w:rPr>
          <w:b/>
        </w:rPr>
      </w:pPr>
      <w:r w:rsidRPr="00DA0B62">
        <w:rPr>
          <w:b/>
        </w:rPr>
        <w:t>Приложение  к уроку 4.</w:t>
      </w:r>
    </w:p>
    <w:p w:rsidR="00B77517" w:rsidRPr="00DA0B62" w:rsidRDefault="00B77517" w:rsidP="00DA0B62">
      <w:pPr>
        <w:pStyle w:val="ListParagraph"/>
        <w:tabs>
          <w:tab w:val="left" w:pos="851"/>
        </w:tabs>
        <w:ind w:left="1080"/>
        <w:jc w:val="center"/>
        <w:rPr>
          <w:b/>
        </w:rPr>
      </w:pPr>
    </w:p>
    <w:p w:rsidR="00B77517" w:rsidRPr="00DA0B62" w:rsidRDefault="00B77517" w:rsidP="00DA0B62">
      <w:pPr>
        <w:pStyle w:val="ListParagraph"/>
        <w:tabs>
          <w:tab w:val="left" w:pos="851"/>
        </w:tabs>
        <w:ind w:left="1080"/>
        <w:jc w:val="center"/>
        <w:rPr>
          <w:b/>
        </w:rPr>
      </w:pPr>
      <w:r w:rsidRPr="00DA0B62">
        <w:rPr>
          <w:b/>
        </w:rPr>
        <w:t>Тест по поэме Н.В.Гоголя «Мертвые души».</w:t>
      </w:r>
    </w:p>
    <w:p w:rsidR="00B77517" w:rsidRPr="002F1EC6" w:rsidRDefault="00B77517" w:rsidP="00DA0B62">
      <w:pPr>
        <w:pStyle w:val="ListParagraph"/>
        <w:tabs>
          <w:tab w:val="left" w:pos="851"/>
        </w:tabs>
        <w:ind w:left="1080"/>
        <w:jc w:val="center"/>
        <w:rPr>
          <w:b/>
        </w:rPr>
      </w:pPr>
    </w:p>
    <w:p w:rsidR="00B77517" w:rsidRPr="00DA0B62" w:rsidRDefault="00B77517" w:rsidP="008225E4">
      <w:pPr>
        <w:pStyle w:val="ListParagraph"/>
        <w:numPr>
          <w:ilvl w:val="0"/>
          <w:numId w:val="1"/>
        </w:numPr>
        <w:tabs>
          <w:tab w:val="left" w:pos="851"/>
        </w:tabs>
        <w:jc w:val="both"/>
        <w:rPr>
          <w:b/>
        </w:rPr>
      </w:pPr>
      <w:r w:rsidRPr="00DA0B62">
        <w:rPr>
          <w:b/>
        </w:rPr>
        <w:t>Жанр произведения Н.В.Гоголя «Мертвые души».</w:t>
      </w:r>
    </w:p>
    <w:p w:rsidR="00B77517" w:rsidRPr="00DA0B62" w:rsidRDefault="00B77517" w:rsidP="008225E4">
      <w:pPr>
        <w:tabs>
          <w:tab w:val="left" w:pos="851"/>
        </w:tabs>
        <w:ind w:firstLine="567"/>
        <w:jc w:val="both"/>
        <w:rPr>
          <w:b/>
        </w:rPr>
      </w:pPr>
    </w:p>
    <w:p w:rsidR="00B77517" w:rsidRDefault="00B77517" w:rsidP="008225E4">
      <w:pPr>
        <w:tabs>
          <w:tab w:val="left" w:pos="851"/>
        </w:tabs>
        <w:ind w:firstLine="567"/>
        <w:jc w:val="both"/>
      </w:pPr>
      <w:r>
        <w:t>А) повесть  Б) роман   В) Поэма</w:t>
      </w:r>
    </w:p>
    <w:p w:rsidR="00B77517" w:rsidRDefault="00B77517" w:rsidP="008225E4">
      <w:pPr>
        <w:tabs>
          <w:tab w:val="left" w:pos="851"/>
        </w:tabs>
        <w:ind w:firstLine="567"/>
        <w:jc w:val="both"/>
      </w:pPr>
    </w:p>
    <w:p w:rsidR="00B77517" w:rsidRDefault="00B77517" w:rsidP="008225E4">
      <w:pPr>
        <w:tabs>
          <w:tab w:val="left" w:pos="851"/>
        </w:tabs>
        <w:ind w:firstLine="567"/>
        <w:jc w:val="both"/>
        <w:rPr>
          <w:b/>
        </w:rPr>
      </w:pPr>
      <w:r w:rsidRPr="00DA0B62">
        <w:rPr>
          <w:b/>
        </w:rPr>
        <w:t>2.</w:t>
      </w:r>
      <w:r>
        <w:rPr>
          <w:b/>
        </w:rPr>
        <w:t xml:space="preserve"> </w:t>
      </w:r>
      <w:r w:rsidRPr="00DA0B62">
        <w:rPr>
          <w:b/>
        </w:rPr>
        <w:t>В какой последовательности заезжал Чичиков к помещикам?</w:t>
      </w:r>
    </w:p>
    <w:p w:rsidR="00B77517" w:rsidRPr="00DA0B62" w:rsidRDefault="00B77517" w:rsidP="008225E4">
      <w:pPr>
        <w:tabs>
          <w:tab w:val="left" w:pos="851"/>
        </w:tabs>
        <w:ind w:firstLine="567"/>
        <w:jc w:val="both"/>
        <w:rPr>
          <w:b/>
        </w:rPr>
      </w:pPr>
    </w:p>
    <w:p w:rsidR="00B77517" w:rsidRDefault="00B77517" w:rsidP="008225E4">
      <w:pPr>
        <w:tabs>
          <w:tab w:val="left" w:pos="851"/>
        </w:tabs>
        <w:ind w:firstLine="567"/>
        <w:jc w:val="both"/>
      </w:pPr>
      <w:r>
        <w:t>А) Манилов - Собакевич- Плюшкин - Ноздрев - Коробочка</w:t>
      </w:r>
    </w:p>
    <w:p w:rsidR="00B77517" w:rsidRPr="002F1EC6" w:rsidRDefault="00B77517" w:rsidP="008225E4">
      <w:pPr>
        <w:tabs>
          <w:tab w:val="left" w:pos="851"/>
        </w:tabs>
        <w:ind w:firstLine="567"/>
        <w:jc w:val="both"/>
      </w:pPr>
      <w:r>
        <w:t>Б)</w:t>
      </w:r>
      <w:r w:rsidRPr="00984F98">
        <w:t xml:space="preserve"> </w:t>
      </w:r>
      <w:r>
        <w:t>Манилов –</w:t>
      </w:r>
      <w:r w:rsidRPr="00984F98">
        <w:t xml:space="preserve"> </w:t>
      </w:r>
      <w:r>
        <w:t>Коробочка -</w:t>
      </w:r>
      <w:r w:rsidRPr="00984F98">
        <w:t xml:space="preserve"> </w:t>
      </w:r>
      <w:r>
        <w:t>Ноздрев -</w:t>
      </w:r>
      <w:r w:rsidRPr="00984F98">
        <w:t xml:space="preserve"> </w:t>
      </w:r>
      <w:r>
        <w:t>Собакевич –</w:t>
      </w:r>
      <w:r w:rsidRPr="00984F98">
        <w:t xml:space="preserve"> </w:t>
      </w:r>
      <w:r>
        <w:t>Плюшкин</w:t>
      </w:r>
    </w:p>
    <w:p w:rsidR="00B77517" w:rsidRDefault="00B77517" w:rsidP="008225E4">
      <w:pPr>
        <w:tabs>
          <w:tab w:val="left" w:pos="851"/>
        </w:tabs>
        <w:ind w:firstLine="567"/>
        <w:jc w:val="both"/>
      </w:pPr>
      <w:r>
        <w:t>В) Коробочка -</w:t>
      </w:r>
      <w:r w:rsidRPr="00984F98">
        <w:t xml:space="preserve"> </w:t>
      </w:r>
      <w:r>
        <w:t>Ноздрев -</w:t>
      </w:r>
      <w:r w:rsidRPr="00984F98">
        <w:t xml:space="preserve"> </w:t>
      </w:r>
      <w:r>
        <w:t>Манилов -</w:t>
      </w:r>
      <w:r w:rsidRPr="00984F98">
        <w:t xml:space="preserve"> </w:t>
      </w:r>
      <w:r>
        <w:t>Собакевич –</w:t>
      </w:r>
      <w:r w:rsidRPr="00984F98">
        <w:t xml:space="preserve"> </w:t>
      </w:r>
      <w:r>
        <w:t>Плюшкин</w:t>
      </w:r>
    </w:p>
    <w:p w:rsidR="00B77517" w:rsidRDefault="00B77517" w:rsidP="008225E4">
      <w:pPr>
        <w:tabs>
          <w:tab w:val="left" w:pos="851"/>
        </w:tabs>
        <w:ind w:firstLine="567"/>
        <w:jc w:val="both"/>
      </w:pPr>
    </w:p>
    <w:p w:rsidR="00B77517" w:rsidRDefault="00B77517" w:rsidP="008225E4">
      <w:pPr>
        <w:tabs>
          <w:tab w:val="left" w:pos="851"/>
        </w:tabs>
        <w:ind w:firstLine="567"/>
        <w:jc w:val="both"/>
        <w:rPr>
          <w:b/>
        </w:rPr>
      </w:pPr>
      <w:r w:rsidRPr="00DA0B62">
        <w:rPr>
          <w:b/>
        </w:rPr>
        <w:t>3.</w:t>
      </w:r>
      <w:r>
        <w:rPr>
          <w:b/>
        </w:rPr>
        <w:t xml:space="preserve"> </w:t>
      </w:r>
      <w:r w:rsidRPr="00DA0B62">
        <w:rPr>
          <w:b/>
        </w:rPr>
        <w:t>Образ автора поэмы «Мертвые души» тесно связан с мотивом?</w:t>
      </w:r>
    </w:p>
    <w:p w:rsidR="00B77517" w:rsidRPr="00DA0B62" w:rsidRDefault="00B77517" w:rsidP="008225E4">
      <w:pPr>
        <w:tabs>
          <w:tab w:val="left" w:pos="851"/>
        </w:tabs>
        <w:ind w:firstLine="567"/>
        <w:jc w:val="both"/>
        <w:rPr>
          <w:b/>
        </w:rPr>
      </w:pPr>
    </w:p>
    <w:p w:rsidR="00B77517" w:rsidRDefault="00B77517" w:rsidP="008225E4">
      <w:pPr>
        <w:tabs>
          <w:tab w:val="left" w:pos="851"/>
        </w:tabs>
        <w:ind w:firstLine="567"/>
        <w:jc w:val="both"/>
      </w:pPr>
      <w:r>
        <w:t>А) дороги    Б) дружбы   В) свободы</w:t>
      </w:r>
    </w:p>
    <w:p w:rsidR="00B77517" w:rsidRDefault="00B77517" w:rsidP="008225E4">
      <w:pPr>
        <w:tabs>
          <w:tab w:val="left" w:pos="851"/>
        </w:tabs>
        <w:ind w:firstLine="567"/>
        <w:jc w:val="both"/>
      </w:pPr>
    </w:p>
    <w:p w:rsidR="00B77517" w:rsidRDefault="00B77517" w:rsidP="008225E4">
      <w:pPr>
        <w:tabs>
          <w:tab w:val="left" w:pos="851"/>
        </w:tabs>
        <w:ind w:firstLine="567"/>
        <w:jc w:val="both"/>
        <w:rPr>
          <w:b/>
        </w:rPr>
      </w:pPr>
      <w:r w:rsidRPr="00DA0B62">
        <w:rPr>
          <w:b/>
        </w:rPr>
        <w:t>4.</w:t>
      </w:r>
      <w:r>
        <w:rPr>
          <w:b/>
        </w:rPr>
        <w:t xml:space="preserve"> </w:t>
      </w:r>
      <w:r w:rsidRPr="00DA0B62">
        <w:rPr>
          <w:b/>
        </w:rPr>
        <w:t>Кто подсказал  Н.В.Гоголю сюжет поэмы «Мертвые души»?</w:t>
      </w:r>
    </w:p>
    <w:p w:rsidR="00B77517" w:rsidRPr="00DA0B62" w:rsidRDefault="00B77517" w:rsidP="008225E4">
      <w:pPr>
        <w:tabs>
          <w:tab w:val="left" w:pos="851"/>
        </w:tabs>
        <w:ind w:firstLine="567"/>
        <w:jc w:val="both"/>
        <w:rPr>
          <w:b/>
        </w:rPr>
      </w:pPr>
    </w:p>
    <w:p w:rsidR="00B77517" w:rsidRDefault="00B77517" w:rsidP="008225E4">
      <w:pPr>
        <w:tabs>
          <w:tab w:val="left" w:pos="851"/>
        </w:tabs>
        <w:ind w:firstLine="567"/>
        <w:jc w:val="both"/>
      </w:pPr>
      <w:r>
        <w:t>А) Чехов  Б) Пушкин  В) Тургенев</w:t>
      </w:r>
    </w:p>
    <w:p w:rsidR="00B77517" w:rsidRDefault="00B77517" w:rsidP="008225E4">
      <w:pPr>
        <w:tabs>
          <w:tab w:val="left" w:pos="851"/>
        </w:tabs>
        <w:ind w:firstLine="567"/>
        <w:jc w:val="both"/>
      </w:pPr>
    </w:p>
    <w:p w:rsidR="00B77517" w:rsidRDefault="00B77517" w:rsidP="008225E4">
      <w:pPr>
        <w:tabs>
          <w:tab w:val="left" w:pos="851"/>
        </w:tabs>
        <w:ind w:firstLine="567"/>
        <w:jc w:val="both"/>
        <w:rPr>
          <w:b/>
        </w:rPr>
      </w:pPr>
      <w:r w:rsidRPr="00DA0B62">
        <w:rPr>
          <w:b/>
        </w:rPr>
        <w:t>5.</w:t>
      </w:r>
      <w:r>
        <w:rPr>
          <w:b/>
        </w:rPr>
        <w:t xml:space="preserve"> </w:t>
      </w:r>
      <w:r w:rsidRPr="00DA0B62">
        <w:rPr>
          <w:b/>
        </w:rPr>
        <w:t>Какой прием использует Гоголь в названии?</w:t>
      </w:r>
    </w:p>
    <w:p w:rsidR="00B77517" w:rsidRPr="00DA0B62" w:rsidRDefault="00B77517" w:rsidP="008225E4">
      <w:pPr>
        <w:tabs>
          <w:tab w:val="left" w:pos="851"/>
        </w:tabs>
        <w:ind w:firstLine="567"/>
        <w:jc w:val="both"/>
        <w:rPr>
          <w:b/>
        </w:rPr>
      </w:pPr>
    </w:p>
    <w:p w:rsidR="00B77517" w:rsidRDefault="00B77517" w:rsidP="008225E4">
      <w:pPr>
        <w:tabs>
          <w:tab w:val="left" w:pos="851"/>
        </w:tabs>
        <w:ind w:firstLine="567"/>
        <w:jc w:val="both"/>
      </w:pPr>
      <w:r>
        <w:t>А) эпитет  Б) метафора  В) оксюморон</w:t>
      </w:r>
    </w:p>
    <w:p w:rsidR="00B77517" w:rsidRDefault="00B77517" w:rsidP="008225E4">
      <w:pPr>
        <w:tabs>
          <w:tab w:val="left" w:pos="851"/>
        </w:tabs>
        <w:ind w:firstLine="567"/>
        <w:jc w:val="both"/>
      </w:pPr>
    </w:p>
    <w:p w:rsidR="00B77517" w:rsidRDefault="00B77517" w:rsidP="008225E4">
      <w:pPr>
        <w:tabs>
          <w:tab w:val="left" w:pos="851"/>
        </w:tabs>
        <w:ind w:firstLine="567"/>
        <w:jc w:val="both"/>
        <w:rPr>
          <w:b/>
        </w:rPr>
      </w:pPr>
      <w:r w:rsidRPr="00DA0B62">
        <w:rPr>
          <w:b/>
        </w:rPr>
        <w:t>6. Назовите имя и отчество Чичикова.</w:t>
      </w:r>
    </w:p>
    <w:p w:rsidR="00B77517" w:rsidRPr="00DA0B62" w:rsidRDefault="00B77517" w:rsidP="008225E4">
      <w:pPr>
        <w:tabs>
          <w:tab w:val="left" w:pos="851"/>
        </w:tabs>
        <w:ind w:firstLine="567"/>
        <w:jc w:val="both"/>
        <w:rPr>
          <w:b/>
        </w:rPr>
      </w:pPr>
    </w:p>
    <w:p w:rsidR="00B77517" w:rsidRDefault="00B77517" w:rsidP="008225E4">
      <w:pPr>
        <w:tabs>
          <w:tab w:val="left" w:pos="851"/>
        </w:tabs>
        <w:ind w:firstLine="567"/>
        <w:jc w:val="both"/>
      </w:pPr>
      <w:r>
        <w:t>А) Павел Иванович  Б) Петр Иванович  В) Иван Павлович</w:t>
      </w:r>
    </w:p>
    <w:p w:rsidR="00B77517" w:rsidRDefault="00B77517" w:rsidP="008225E4">
      <w:pPr>
        <w:tabs>
          <w:tab w:val="left" w:pos="851"/>
        </w:tabs>
        <w:ind w:firstLine="567"/>
        <w:jc w:val="both"/>
      </w:pPr>
    </w:p>
    <w:p w:rsidR="00B77517" w:rsidRDefault="00B77517" w:rsidP="008225E4">
      <w:pPr>
        <w:tabs>
          <w:tab w:val="left" w:pos="851"/>
        </w:tabs>
        <w:ind w:firstLine="567"/>
        <w:jc w:val="both"/>
        <w:rPr>
          <w:b/>
          <w:bCs/>
        </w:rPr>
      </w:pPr>
      <w:r w:rsidRPr="00DA0B62">
        <w:rPr>
          <w:b/>
        </w:rPr>
        <w:t xml:space="preserve">7. </w:t>
      </w:r>
      <w:r w:rsidRPr="00DA0B62">
        <w:rPr>
          <w:b/>
          <w:bCs/>
        </w:rPr>
        <w:t>Кто  из помещиков  показался Чичикову  «весьма похожи</w:t>
      </w:r>
      <w:r>
        <w:rPr>
          <w:b/>
          <w:bCs/>
        </w:rPr>
        <w:t>м на средней  величины медведя»</w:t>
      </w:r>
      <w:r w:rsidRPr="00DA0B62">
        <w:rPr>
          <w:b/>
          <w:bCs/>
        </w:rPr>
        <w:t>?</w:t>
      </w:r>
    </w:p>
    <w:p w:rsidR="00B77517" w:rsidRPr="00DA0B62" w:rsidRDefault="00B77517" w:rsidP="008225E4">
      <w:pPr>
        <w:tabs>
          <w:tab w:val="left" w:pos="851"/>
        </w:tabs>
        <w:ind w:firstLine="567"/>
        <w:jc w:val="both"/>
        <w:rPr>
          <w:b/>
          <w:bCs/>
        </w:rPr>
      </w:pPr>
    </w:p>
    <w:p w:rsidR="00B77517" w:rsidRDefault="00B77517" w:rsidP="008225E4">
      <w:pPr>
        <w:tabs>
          <w:tab w:val="left" w:pos="567"/>
          <w:tab w:val="left" w:pos="851"/>
        </w:tabs>
        <w:ind w:left="360"/>
        <w:jc w:val="both"/>
        <w:rPr>
          <w:bCs/>
        </w:rPr>
      </w:pPr>
      <w:r>
        <w:rPr>
          <w:bCs/>
        </w:rPr>
        <w:t xml:space="preserve">  </w:t>
      </w:r>
      <w:r w:rsidRPr="00445AFE">
        <w:rPr>
          <w:bCs/>
        </w:rPr>
        <w:t>А)</w:t>
      </w:r>
      <w:r w:rsidRPr="00445AFE">
        <w:rPr>
          <w:rFonts w:ascii="Monotype Corsiva" w:hAnsi="Monotype Corsiva" w:cs="+mn-cs"/>
          <w:bCs/>
          <w:color w:val="00B050"/>
          <w:kern w:val="24"/>
          <w:sz w:val="72"/>
          <w:szCs w:val="72"/>
        </w:rPr>
        <w:t xml:space="preserve"> </w:t>
      </w:r>
      <w:r>
        <w:rPr>
          <w:bCs/>
        </w:rPr>
        <w:t xml:space="preserve">Манилов </w:t>
      </w:r>
      <w:r w:rsidRPr="00445AFE">
        <w:rPr>
          <w:bCs/>
        </w:rPr>
        <w:t xml:space="preserve"> Б) Плюшкин В) Собакевич</w:t>
      </w:r>
    </w:p>
    <w:p w:rsidR="00B77517" w:rsidRDefault="00B77517" w:rsidP="008225E4">
      <w:pPr>
        <w:tabs>
          <w:tab w:val="left" w:pos="851"/>
        </w:tabs>
        <w:jc w:val="both"/>
        <w:rPr>
          <w:bCs/>
        </w:rPr>
      </w:pPr>
    </w:p>
    <w:p w:rsidR="00B77517" w:rsidRDefault="00B77517" w:rsidP="008225E4">
      <w:pPr>
        <w:tabs>
          <w:tab w:val="left" w:pos="851"/>
        </w:tabs>
        <w:jc w:val="both"/>
        <w:rPr>
          <w:b/>
          <w:bCs/>
        </w:rPr>
      </w:pPr>
      <w:r>
        <w:rPr>
          <w:bCs/>
        </w:rPr>
        <w:t xml:space="preserve">         </w:t>
      </w:r>
      <w:r w:rsidRPr="00DA0B62">
        <w:rPr>
          <w:b/>
          <w:bCs/>
        </w:rPr>
        <w:t xml:space="preserve">8. Кто  в поэме Н. В. Гоголя назван  «прорехой </w:t>
      </w:r>
      <w:r>
        <w:rPr>
          <w:b/>
          <w:bCs/>
        </w:rPr>
        <w:t>на человечестве»</w:t>
      </w:r>
      <w:r w:rsidRPr="00DA0B62">
        <w:rPr>
          <w:b/>
          <w:bCs/>
        </w:rPr>
        <w:t>?</w:t>
      </w:r>
    </w:p>
    <w:p w:rsidR="00B77517" w:rsidRPr="00DA0B62" w:rsidRDefault="00B77517" w:rsidP="008225E4">
      <w:pPr>
        <w:tabs>
          <w:tab w:val="left" w:pos="851"/>
        </w:tabs>
        <w:jc w:val="both"/>
        <w:rPr>
          <w:b/>
          <w:bCs/>
        </w:rPr>
      </w:pPr>
    </w:p>
    <w:p w:rsidR="00B77517" w:rsidRDefault="00B77517" w:rsidP="008225E4">
      <w:pPr>
        <w:tabs>
          <w:tab w:val="left" w:pos="567"/>
          <w:tab w:val="left" w:pos="851"/>
        </w:tabs>
        <w:jc w:val="both"/>
        <w:rPr>
          <w:bCs/>
        </w:rPr>
      </w:pPr>
      <w:r>
        <w:rPr>
          <w:bCs/>
        </w:rPr>
        <w:t xml:space="preserve">        А) Коробочка  Б) Плюшкин  В) Ноздрев</w:t>
      </w:r>
    </w:p>
    <w:p w:rsidR="00B77517" w:rsidRDefault="00B77517" w:rsidP="008225E4">
      <w:pPr>
        <w:tabs>
          <w:tab w:val="left" w:pos="851"/>
        </w:tabs>
        <w:ind w:left="720"/>
        <w:jc w:val="both"/>
        <w:rPr>
          <w:bCs/>
        </w:rPr>
      </w:pPr>
    </w:p>
    <w:p w:rsidR="00B77517" w:rsidRDefault="00B77517" w:rsidP="008225E4">
      <w:pPr>
        <w:tabs>
          <w:tab w:val="left" w:pos="567"/>
          <w:tab w:val="left" w:pos="851"/>
        </w:tabs>
        <w:jc w:val="both"/>
        <w:rPr>
          <w:b/>
          <w:color w:val="000000"/>
        </w:rPr>
      </w:pPr>
      <w:r>
        <w:rPr>
          <w:b/>
          <w:bCs/>
        </w:rPr>
        <w:t xml:space="preserve">         </w:t>
      </w:r>
      <w:r w:rsidRPr="00DA0B62">
        <w:rPr>
          <w:b/>
          <w:bCs/>
        </w:rPr>
        <w:t>9. Кого</w:t>
      </w:r>
      <w:r>
        <w:rPr>
          <w:rFonts w:ascii="Arial" w:hAnsi="Arial" w:cs="+mn-cs"/>
          <w:b/>
          <w:color w:val="1F497D"/>
          <w:sz w:val="72"/>
          <w:szCs w:val="72"/>
        </w:rPr>
        <w:t xml:space="preserve"> </w:t>
      </w:r>
      <w:r w:rsidRPr="00DA0B62">
        <w:rPr>
          <w:b/>
          <w:color w:val="000000"/>
        </w:rPr>
        <w:t>Чичиков назвал «дубинноголовой» и «крепколобой»?</w:t>
      </w:r>
    </w:p>
    <w:p w:rsidR="00B77517" w:rsidRDefault="00B77517" w:rsidP="008225E4">
      <w:pPr>
        <w:tabs>
          <w:tab w:val="left" w:pos="851"/>
        </w:tabs>
        <w:ind w:left="720"/>
        <w:jc w:val="both"/>
        <w:rPr>
          <w:b/>
          <w:color w:val="000000"/>
        </w:rPr>
      </w:pPr>
    </w:p>
    <w:p w:rsidR="00B77517" w:rsidRDefault="00B77517" w:rsidP="008225E4">
      <w:pPr>
        <w:tabs>
          <w:tab w:val="left" w:pos="567"/>
          <w:tab w:val="left" w:pos="851"/>
        </w:tabs>
        <w:jc w:val="both"/>
        <w:rPr>
          <w:color w:val="000000"/>
        </w:rPr>
      </w:pPr>
      <w:r>
        <w:rPr>
          <w:b/>
          <w:color w:val="000000"/>
        </w:rPr>
        <w:t xml:space="preserve">        </w:t>
      </w:r>
      <w:r>
        <w:rPr>
          <w:color w:val="000000"/>
        </w:rPr>
        <w:t>А) Коробочку  Б) Собакевича  В) Манилова</w:t>
      </w:r>
    </w:p>
    <w:p w:rsidR="00B77517" w:rsidRDefault="00B77517" w:rsidP="008225E4">
      <w:pPr>
        <w:tabs>
          <w:tab w:val="left" w:pos="851"/>
        </w:tabs>
        <w:jc w:val="both"/>
        <w:rPr>
          <w:color w:val="000000"/>
        </w:rPr>
      </w:pPr>
    </w:p>
    <w:p w:rsidR="00B77517" w:rsidRDefault="00B77517" w:rsidP="008225E4">
      <w:pPr>
        <w:tabs>
          <w:tab w:val="left" w:pos="567"/>
          <w:tab w:val="left" w:pos="851"/>
        </w:tabs>
        <w:jc w:val="both"/>
        <w:rPr>
          <w:b/>
          <w:color w:val="000000"/>
        </w:rPr>
      </w:pPr>
      <w:r>
        <w:rPr>
          <w:color w:val="000000"/>
        </w:rPr>
        <w:t xml:space="preserve">         </w:t>
      </w:r>
      <w:r w:rsidRPr="00DA0B62">
        <w:rPr>
          <w:b/>
          <w:color w:val="000000"/>
        </w:rPr>
        <w:t xml:space="preserve">10. С какой целью П.И.Чичиков объезжает окрестные деревни города </w:t>
      </w:r>
      <w:r w:rsidRPr="00DA0B62">
        <w:rPr>
          <w:b/>
          <w:color w:val="000000"/>
          <w:lang w:val="en-US"/>
        </w:rPr>
        <w:t>N</w:t>
      </w:r>
      <w:r w:rsidRPr="00DA0B62">
        <w:rPr>
          <w:b/>
          <w:color w:val="000000"/>
        </w:rPr>
        <w:t>?</w:t>
      </w:r>
    </w:p>
    <w:p w:rsidR="00B77517" w:rsidRPr="00DA0B62" w:rsidRDefault="00B77517" w:rsidP="008225E4">
      <w:pPr>
        <w:tabs>
          <w:tab w:val="left" w:pos="851"/>
        </w:tabs>
        <w:ind w:left="720"/>
        <w:jc w:val="both"/>
        <w:rPr>
          <w:b/>
          <w:color w:val="000000"/>
        </w:rPr>
      </w:pPr>
    </w:p>
    <w:p w:rsidR="00B77517" w:rsidRPr="00445AFE" w:rsidRDefault="00B77517" w:rsidP="008225E4">
      <w:pPr>
        <w:tabs>
          <w:tab w:val="left" w:pos="851"/>
        </w:tabs>
        <w:jc w:val="both"/>
        <w:rPr>
          <w:bCs/>
          <w:color w:val="000000"/>
        </w:rPr>
      </w:pPr>
      <w:r>
        <w:rPr>
          <w:color w:val="000000"/>
        </w:rPr>
        <w:t xml:space="preserve">        А) </w:t>
      </w:r>
      <w:r w:rsidRPr="002F43DC">
        <w:rPr>
          <w:color w:val="000000"/>
        </w:rPr>
        <w:t xml:space="preserve">покупка мертвых душ  </w:t>
      </w:r>
      <w:r>
        <w:rPr>
          <w:color w:val="000000"/>
        </w:rPr>
        <w:t xml:space="preserve">  Б) </w:t>
      </w:r>
      <w:r w:rsidRPr="002F43DC">
        <w:rPr>
          <w:color w:val="000000"/>
        </w:rPr>
        <w:t xml:space="preserve">покупка </w:t>
      </w:r>
      <w:r>
        <w:rPr>
          <w:color w:val="000000"/>
        </w:rPr>
        <w:t xml:space="preserve">  деревни    В) </w:t>
      </w:r>
      <w:r w:rsidRPr="002F43DC">
        <w:rPr>
          <w:color w:val="000000"/>
        </w:rPr>
        <w:t>покупка</w:t>
      </w:r>
      <w:r>
        <w:rPr>
          <w:color w:val="000000"/>
        </w:rPr>
        <w:t xml:space="preserve">  еды</w:t>
      </w:r>
    </w:p>
    <w:p w:rsidR="00B77517" w:rsidRDefault="00B77517" w:rsidP="008225E4">
      <w:pPr>
        <w:jc w:val="both"/>
      </w:pPr>
      <w:r>
        <w:t xml:space="preserve"> </w:t>
      </w:r>
    </w:p>
    <w:p w:rsidR="00B77517" w:rsidRDefault="00B77517" w:rsidP="008225E4">
      <w:pPr>
        <w:jc w:val="both"/>
      </w:pPr>
    </w:p>
    <w:p w:rsidR="00B77517" w:rsidRPr="00DA0B62" w:rsidRDefault="00B77517" w:rsidP="008225E4">
      <w:pPr>
        <w:jc w:val="both"/>
        <w:rPr>
          <w:b/>
        </w:rPr>
      </w:pPr>
      <w:r w:rsidRPr="00DA0B62">
        <w:rPr>
          <w:b/>
        </w:rPr>
        <w:t>Ответы:</w:t>
      </w:r>
    </w:p>
    <w:p w:rsidR="00B77517" w:rsidRDefault="00B77517" w:rsidP="008225E4">
      <w:pPr>
        <w:jc w:val="both"/>
      </w:pPr>
      <w:r>
        <w:t>1. В</w:t>
      </w:r>
    </w:p>
    <w:p w:rsidR="00B77517" w:rsidRDefault="00B77517" w:rsidP="008225E4">
      <w:pPr>
        <w:jc w:val="both"/>
      </w:pPr>
      <w:r>
        <w:t>2. Б</w:t>
      </w:r>
    </w:p>
    <w:p w:rsidR="00B77517" w:rsidRDefault="00B77517" w:rsidP="008225E4">
      <w:pPr>
        <w:jc w:val="both"/>
      </w:pPr>
      <w:r>
        <w:t>3. А</w:t>
      </w:r>
    </w:p>
    <w:p w:rsidR="00B77517" w:rsidRDefault="00B77517" w:rsidP="008225E4">
      <w:pPr>
        <w:jc w:val="both"/>
      </w:pPr>
      <w:r>
        <w:t>4. Б</w:t>
      </w:r>
    </w:p>
    <w:p w:rsidR="00B77517" w:rsidRDefault="00B77517" w:rsidP="008225E4">
      <w:pPr>
        <w:jc w:val="both"/>
      </w:pPr>
      <w:r>
        <w:t>5. В</w:t>
      </w:r>
    </w:p>
    <w:p w:rsidR="00B77517" w:rsidRDefault="00B77517" w:rsidP="008225E4">
      <w:pPr>
        <w:jc w:val="both"/>
      </w:pPr>
      <w:r>
        <w:t>6. А</w:t>
      </w:r>
    </w:p>
    <w:p w:rsidR="00B77517" w:rsidRDefault="00B77517" w:rsidP="008225E4">
      <w:pPr>
        <w:jc w:val="both"/>
      </w:pPr>
      <w:r>
        <w:t>7. В</w:t>
      </w:r>
    </w:p>
    <w:p w:rsidR="00B77517" w:rsidRDefault="00B77517" w:rsidP="008225E4">
      <w:pPr>
        <w:jc w:val="both"/>
      </w:pPr>
      <w:r>
        <w:t>8. Б</w:t>
      </w:r>
    </w:p>
    <w:p w:rsidR="00B77517" w:rsidRDefault="00B77517" w:rsidP="008225E4">
      <w:pPr>
        <w:jc w:val="both"/>
      </w:pPr>
      <w:r>
        <w:t>9. А</w:t>
      </w:r>
    </w:p>
    <w:p w:rsidR="00B77517" w:rsidRDefault="00B77517" w:rsidP="008225E4">
      <w:pPr>
        <w:jc w:val="both"/>
      </w:pPr>
      <w:r>
        <w:t>10.А</w:t>
      </w:r>
    </w:p>
    <w:sectPr w:rsidR="00B77517" w:rsidSect="001D4C5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Monotype Corsiva">
    <w:panose1 w:val="03010101010201010101"/>
    <w:charset w:val="CC"/>
    <w:family w:val="script"/>
    <w:pitch w:val="variable"/>
    <w:sig w:usb0="00000287" w:usb1="00000000" w:usb2="00000000" w:usb3="00000000" w:csb0="0000009F" w:csb1="00000000"/>
  </w:font>
  <w:font w:name="+mn-cs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F7E7AB4"/>
    <w:multiLevelType w:val="hybridMultilevel"/>
    <w:tmpl w:val="1ECE1794"/>
    <w:lvl w:ilvl="0" w:tplc="FB7A4038">
      <w:start w:val="1"/>
      <w:numFmt w:val="decimal"/>
      <w:lvlText w:val="%1."/>
      <w:lvlJc w:val="left"/>
      <w:pPr>
        <w:ind w:left="927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087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247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DA0B62"/>
    <w:rsid w:val="001D4C5D"/>
    <w:rsid w:val="002F1EC6"/>
    <w:rsid w:val="002F43DC"/>
    <w:rsid w:val="00445AFE"/>
    <w:rsid w:val="008225E4"/>
    <w:rsid w:val="00984F98"/>
    <w:rsid w:val="00B77517"/>
    <w:rsid w:val="00C55DDC"/>
    <w:rsid w:val="00D94363"/>
    <w:rsid w:val="00DA0B6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A0B62"/>
    <w:rPr>
      <w:rFonts w:ascii="Times New Roman" w:eastAsia="Times New Roman" w:hAnsi="Times New Roman"/>
      <w:sz w:val="24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99"/>
    <w:qFormat/>
    <w:rsid w:val="00DA0B6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8</TotalTime>
  <Pages>2</Pages>
  <Words>196</Words>
  <Characters>1122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Ерсаин</dc:creator>
  <cp:keywords/>
  <dc:description/>
  <cp:lastModifiedBy>Школа</cp:lastModifiedBy>
  <cp:revision>4</cp:revision>
  <dcterms:created xsi:type="dcterms:W3CDTF">2017-02-05T10:58:00Z</dcterms:created>
  <dcterms:modified xsi:type="dcterms:W3CDTF">2017-02-06T07:27:00Z</dcterms:modified>
</cp:coreProperties>
</file>